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Заведующему МБДОУ «Д/с № 62 «Тирэк»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Р.З.Калимуллиной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от ____________________________________ 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(фамилия, имя, отчество заявителя)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______________________________________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(адрес места жительства) </w:t>
      </w:r>
    </w:p>
    <w:p w:rsidR="00DC68C0" w:rsidRPr="00AB065E" w:rsidRDefault="00DC68C0" w:rsidP="00CF1F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8C0" w:rsidRPr="00AB065E" w:rsidRDefault="00DC68C0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Заявление – согласие</w:t>
      </w:r>
    </w:p>
    <w:p w:rsidR="00DC68C0" w:rsidRPr="00AB065E" w:rsidRDefault="00DC68C0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:rsidR="00DC68C0" w:rsidRPr="00AB065E" w:rsidRDefault="00DC68C0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Я, родитель (законный представитель)_____________________________________________</w:t>
      </w:r>
    </w:p>
    <w:p w:rsidR="00DC68C0" w:rsidRPr="00AB065E" w:rsidRDefault="00DC68C0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паспорт  серия__________________номер_____________________________________, выданный_____________________________________________________________________</w:t>
      </w:r>
    </w:p>
    <w:p w:rsidR="00DC68C0" w:rsidRPr="00AB065E" w:rsidRDefault="00DC68C0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в соответствии с Федеральным законом от 27.07.2006 N 152-ФЗ "О персональных данных"</w:t>
      </w:r>
    </w:p>
    <w:p w:rsidR="00DC68C0" w:rsidRPr="00AB065E" w:rsidRDefault="00DC68C0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Настоящим заявлением, своей волей и в своем интересе даю согласие на обработку персональных данных в отношении меня, моего ребенка, а так же проведение диагностического обследования моего ребенка (детей) специалистами </w:t>
      </w:r>
      <w:r w:rsidRPr="00AB065E">
        <w:rPr>
          <w:rFonts w:ascii="Times New Roman" w:hAnsi="Times New Roman"/>
          <w:sz w:val="24"/>
          <w:szCs w:val="24"/>
        </w:rPr>
        <w:t xml:space="preserve">МБДОУ «Д/с №62 «Тирэк», расположенному по адресу: пгт Н.Мактама, ул.Некрасова   д. 1, </w:t>
      </w:r>
    </w:p>
    <w:p w:rsidR="00DC68C0" w:rsidRPr="00AB065E" w:rsidRDefault="00DC68C0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C68C0" w:rsidRPr="00AB065E" w:rsidRDefault="00DC68C0" w:rsidP="00CF1F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(Ф.И.О. г.р. сына, дочери, подопечного)</w:t>
      </w:r>
    </w:p>
    <w:p w:rsidR="00DC68C0" w:rsidRPr="00AB065E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Цель обработки персональных данных: обеспечение соблюдения требований законодательства РФ в процессе предоставления образовательных услуг.</w:t>
      </w:r>
    </w:p>
    <w:p w:rsidR="00DC68C0" w:rsidRPr="00AB065E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о родстве ребенка с законным представителем ребенка;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фамилия, имя, отчество, возраст ребенка;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709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информация о состоянии здоровья ребенка;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документа, удостоверяющего личность ребенка, пенсионное свидетельство, страховой медицинский полис;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данные документа, удостоверяющего личность родителя (законного представителя) ребенка;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данные о семье, сведения о социальных льготах родителей (законных представителей);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сведения о месте работы, контактных данных заявителя (законного представителя) ребенка;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709"/>
          <w:tab w:val="left" w:pos="993"/>
          <w:tab w:val="num" w:pos="113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сведения о месте жительства ребенка, заявителя (законного представителя) ребенка.</w:t>
      </w:r>
    </w:p>
    <w:p w:rsidR="00DC68C0" w:rsidRPr="00AB065E" w:rsidRDefault="00DC68C0" w:rsidP="00CF1F90">
      <w:pPr>
        <w:tabs>
          <w:tab w:val="left" w:pos="567"/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 хранение, уточнение   (обновление, изменение),  использование, обезличивание, блокирование, уничтожение персональных данных. </w:t>
      </w:r>
    </w:p>
    <w:p w:rsidR="00DC68C0" w:rsidRPr="00AB065E" w:rsidRDefault="00DC68C0" w:rsidP="00CF1F90">
      <w:pPr>
        <w:tabs>
          <w:tab w:val="left" w:pos="567"/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Перечень персональных данных, на которых дано согласие для размещ</w:t>
      </w:r>
      <w:r>
        <w:rPr>
          <w:rFonts w:ascii="Times New Roman" w:hAnsi="Times New Roman"/>
          <w:sz w:val="24"/>
          <w:szCs w:val="24"/>
          <w:lang w:eastAsia="ru-RU"/>
        </w:rPr>
        <w:t>ения   на официальном сайте ДОУ</w:t>
      </w:r>
      <w:r w:rsidRPr="00AB065E">
        <w:rPr>
          <w:rFonts w:ascii="Times New Roman" w:hAnsi="Times New Roman"/>
          <w:sz w:val="24"/>
          <w:szCs w:val="24"/>
          <w:lang w:eastAsia="ru-RU"/>
        </w:rPr>
        <w:t>: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фамилия, имя, отчество, возраст ребенка; 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фамилия, имя, отчество родителей (законных представителей);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num" w:pos="1134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фото и видеоизображение ребенка, родителя (законного представителя);</w:t>
      </w:r>
    </w:p>
    <w:p w:rsidR="00DC68C0" w:rsidRPr="00AB065E" w:rsidRDefault="00DC68C0" w:rsidP="00CF1F90">
      <w:pPr>
        <w:numPr>
          <w:ilvl w:val="0"/>
          <w:numId w:val="1"/>
        </w:numPr>
        <w:tabs>
          <w:tab w:val="clear" w:pos="720"/>
          <w:tab w:val="left" w:pos="567"/>
          <w:tab w:val="left" w:pos="993"/>
          <w:tab w:val="num" w:pos="1134"/>
          <w:tab w:val="left" w:pos="127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творческие работы ребенка (детей), семьи.</w:t>
      </w:r>
    </w:p>
    <w:p w:rsidR="00DC68C0" w:rsidRPr="00AB065E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без участия и при непосредственном участии человека.</w:t>
      </w:r>
    </w:p>
    <w:p w:rsidR="00DC68C0" w:rsidRPr="00AB065E" w:rsidRDefault="00DC68C0" w:rsidP="00CF1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65E">
        <w:rPr>
          <w:rFonts w:ascii="Times New Roman" w:hAnsi="Times New Roman"/>
          <w:sz w:val="24"/>
          <w:szCs w:val="24"/>
        </w:rPr>
        <w:t>Подтверждаю, что ознакомлен(а)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 «Детский сад № 62», правами и обязанностями в области защиты персональных данных.</w:t>
      </w:r>
    </w:p>
    <w:p w:rsidR="00DC68C0" w:rsidRPr="00AB065E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 xml:space="preserve">Срок, в течение которого действует согласие: до окончания предоставления образовательной услуги (окончания действия договора), ликвидация  </w:t>
      </w:r>
      <w:r w:rsidRPr="00AB065E">
        <w:rPr>
          <w:rFonts w:ascii="Times New Roman" w:hAnsi="Times New Roman"/>
          <w:sz w:val="24"/>
          <w:szCs w:val="24"/>
        </w:rPr>
        <w:t xml:space="preserve">МБДОУ «Д/с №62 «Тирэк». </w:t>
      </w:r>
      <w:r w:rsidRPr="00AB065E">
        <w:rPr>
          <w:rFonts w:ascii="Times New Roman" w:hAnsi="Times New Roman"/>
          <w:sz w:val="24"/>
          <w:szCs w:val="24"/>
          <w:lang w:eastAsia="ru-RU"/>
        </w:rPr>
        <w:t xml:space="preserve">Настоящее согласие может быть отозвано мной путем подачи письменного заявления об отзыве согласия. </w:t>
      </w:r>
    </w:p>
    <w:p w:rsidR="00DC68C0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65E">
        <w:rPr>
          <w:rFonts w:ascii="Times New Roman" w:hAnsi="Times New Roman"/>
          <w:sz w:val="24"/>
          <w:szCs w:val="24"/>
          <w:lang w:eastAsia="ru-RU"/>
        </w:rPr>
        <w:t>В случае изменения данных, указанных в заявлении, обязуюсь лично уведомить ответственных лиц МДОУ,  при невыполнении настоящего условия не предъявлять претензий.</w:t>
      </w:r>
    </w:p>
    <w:p w:rsidR="00DC68C0" w:rsidRDefault="00DC68C0" w:rsidP="00CF1F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36pt;margin-top:-9pt;width:284.25pt;height:24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stroked="f" strokeweight=".5pt">
            <v:textbox style="mso-next-textbox:#Надпись 1">
              <w:txbxContent>
                <w:p w:rsidR="00DC68C0" w:rsidRPr="0084599D" w:rsidRDefault="00DC68C0" w:rsidP="0084599D">
                  <w:pPr>
                    <w:spacing w:after="0" w:line="240" w:lineRule="auto"/>
                    <w:ind w:hanging="426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(Ф.И.О.)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паспортные данные</w:t>
                  </w:r>
                </w:p>
                <w:p w:rsidR="00DC68C0" w:rsidRPr="00CD5038" w:rsidRDefault="00DC68C0" w:rsidP="0084599D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CD5038" w:rsidRDefault="00DC68C0" w:rsidP="0084599D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адрес по прописке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4599D">
                    <w:rPr>
                      <w:rFonts w:ascii="Times New Roman" w:hAnsi="Times New Roman"/>
                    </w:rPr>
                    <w:t>место проживания</w:t>
                  </w:r>
                </w:p>
                <w:p w:rsidR="00DC68C0" w:rsidRPr="0084599D" w:rsidRDefault="00DC68C0" w:rsidP="008459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DC68C0" w:rsidRPr="0084599D" w:rsidRDefault="00DC68C0" w:rsidP="0084599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599D">
                    <w:rPr>
                      <w:rFonts w:ascii="Times New Roman" w:hAnsi="Times New Roman"/>
                    </w:rPr>
                    <w:t>телефон домашний, сотовый, служебный</w:t>
                  </w:r>
                </w:p>
                <w:p w:rsidR="00DC68C0" w:rsidRPr="005453D9" w:rsidRDefault="00DC68C0" w:rsidP="0084599D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DC68C0" w:rsidRDefault="00DC68C0" w:rsidP="0084599D"/>
              </w:txbxContent>
            </v:textbox>
          </v:shape>
        </w:pict>
      </w:r>
      <w:r w:rsidRPr="0084599D"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«Д/с № 62 «Тирэк»  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Калимуллиной Р.З.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от _____________________________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_______________________________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                                 (Ф.И.О.)</w:t>
      </w:r>
    </w:p>
    <w:p w:rsidR="00DC68C0" w:rsidRPr="0084599D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Default="00DC68C0" w:rsidP="00845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68C0" w:rsidRPr="0084599D" w:rsidRDefault="00DC68C0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4599D">
        <w:rPr>
          <w:rFonts w:ascii="Times New Roman" w:hAnsi="Times New Roman"/>
          <w:sz w:val="28"/>
          <w:szCs w:val="28"/>
        </w:rPr>
        <w:t>Заяв</w:t>
      </w:r>
      <w:bookmarkStart w:id="0" w:name="_GoBack"/>
      <w:bookmarkEnd w:id="0"/>
      <w:r w:rsidRPr="0084599D">
        <w:rPr>
          <w:rFonts w:ascii="Times New Roman" w:hAnsi="Times New Roman"/>
          <w:sz w:val="28"/>
          <w:szCs w:val="28"/>
        </w:rPr>
        <w:t>ление</w:t>
      </w: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Прошу Вас принять моего ребенка ________________________________________</w:t>
      </w: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C68C0" w:rsidRPr="0084599D" w:rsidRDefault="00DC68C0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(Ф.И.О. ребенка, дата рождения)</w:t>
      </w:r>
    </w:p>
    <w:p w:rsidR="00DC68C0" w:rsidRPr="0084599D" w:rsidRDefault="00DC68C0" w:rsidP="00845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в МБДОУ«Д/с № 62 «Тирэк»   с «____» _________20____г. на основании Административного регламента предоставления муниципальной услуги  «Постановка на учет и зачисление детей в образовательные учреждения, реализующие общеобразовательную программу дошкольного образования  (детские сады)» в Алметье</w:t>
      </w:r>
      <w:r>
        <w:rPr>
          <w:rFonts w:ascii="Times New Roman" w:hAnsi="Times New Roman"/>
          <w:sz w:val="28"/>
          <w:szCs w:val="28"/>
        </w:rPr>
        <w:t>вском муниципальном районе от 17.08.2015</w:t>
      </w:r>
      <w:r w:rsidRPr="0084599D"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599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894</w:t>
      </w:r>
      <w:r w:rsidRPr="0084599D">
        <w:rPr>
          <w:rFonts w:ascii="Times New Roman" w:hAnsi="Times New Roman"/>
          <w:sz w:val="28"/>
          <w:szCs w:val="28"/>
        </w:rPr>
        <w:t>. (Изменения в Постановление ИК АМР № 1144 от 18.03.2013 "О внесении изменений в постановление исполнительного комитета Альметьевского муниципального района "Об утверждении Административного регламента по предоставлению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Альметьевском муниципальном районе")</w:t>
      </w: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84599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459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                                      _____________</w:t>
      </w: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дата                                                       подпись                                    расшифровка подписи</w:t>
      </w: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К заявлению прилагаю документы:</w:t>
      </w:r>
    </w:p>
    <w:p w:rsidR="00DC68C0" w:rsidRPr="0084599D" w:rsidRDefault="00DC68C0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Копия паспорта обоих родителей</w:t>
      </w:r>
    </w:p>
    <w:p w:rsidR="00DC68C0" w:rsidRPr="0084599D" w:rsidRDefault="00DC68C0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 xml:space="preserve">Копия свидетельства о рождении ребенка </w:t>
      </w:r>
    </w:p>
    <w:p w:rsidR="00DC68C0" w:rsidRPr="0084599D" w:rsidRDefault="00DC68C0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справка № 25(матерям одиночкам</w:t>
      </w:r>
    </w:p>
    <w:p w:rsidR="00DC68C0" w:rsidRPr="0084599D" w:rsidRDefault="00DC68C0" w:rsidP="0084599D">
      <w:pPr>
        <w:pStyle w:val="ListParagraph"/>
        <w:numPr>
          <w:ilvl w:val="0"/>
          <w:numId w:val="2"/>
        </w:numPr>
        <w:ind w:left="0" w:firstLine="0"/>
        <w:rPr>
          <w:sz w:val="28"/>
          <w:szCs w:val="28"/>
        </w:rPr>
      </w:pPr>
      <w:r w:rsidRPr="0084599D">
        <w:rPr>
          <w:sz w:val="28"/>
          <w:szCs w:val="28"/>
        </w:rPr>
        <w:t>Медицинская карта, сертификат о прививках</w:t>
      </w: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5. СНИЛС - копия 1 шт</w:t>
      </w:r>
      <w:r>
        <w:rPr>
          <w:rFonts w:ascii="Times New Roman" w:hAnsi="Times New Roman"/>
          <w:sz w:val="28"/>
          <w:szCs w:val="28"/>
        </w:rPr>
        <w:t>.</w:t>
      </w: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    6. Медицинский полис копия 1 шт</w:t>
      </w:r>
      <w:r>
        <w:rPr>
          <w:rFonts w:ascii="Times New Roman" w:hAnsi="Times New Roman"/>
          <w:sz w:val="28"/>
          <w:szCs w:val="28"/>
        </w:rPr>
        <w:t>.</w:t>
      </w:r>
      <w:r w:rsidRPr="0084599D">
        <w:rPr>
          <w:rFonts w:ascii="Times New Roman" w:hAnsi="Times New Roman"/>
          <w:sz w:val="28"/>
          <w:szCs w:val="28"/>
        </w:rPr>
        <w:t xml:space="preserve">  </w:t>
      </w:r>
    </w:p>
    <w:p w:rsidR="00DC68C0" w:rsidRPr="0084599D" w:rsidRDefault="00DC68C0" w:rsidP="00845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>     7. Справка с места работы обоих родителей копия по 1 шт.</w:t>
      </w: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 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</w:t>
      </w:r>
    </w:p>
    <w:p w:rsidR="00DC68C0" w:rsidRPr="0084599D" w:rsidRDefault="00DC68C0" w:rsidP="00845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99D">
        <w:rPr>
          <w:rFonts w:ascii="Times New Roman" w:hAnsi="Times New Roman"/>
          <w:sz w:val="28"/>
          <w:szCs w:val="28"/>
        </w:rPr>
        <w:t xml:space="preserve">МБДОУ «Д\с № 62 «Тирэк» </w:t>
      </w:r>
      <w:r>
        <w:rPr>
          <w:rFonts w:ascii="Times New Roman" w:hAnsi="Times New Roman"/>
          <w:sz w:val="28"/>
          <w:szCs w:val="28"/>
        </w:rPr>
        <w:t xml:space="preserve"> ознакомлен(а) ________________</w:t>
      </w:r>
    </w:p>
    <w:sectPr w:rsidR="00DC68C0" w:rsidRPr="0084599D" w:rsidSect="0084599D">
      <w:pgSz w:w="12506" w:h="16838"/>
      <w:pgMar w:top="567" w:right="567" w:bottom="12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36465"/>
    <w:multiLevelType w:val="hybridMultilevel"/>
    <w:tmpl w:val="6CB6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C76157"/>
    <w:multiLevelType w:val="multilevel"/>
    <w:tmpl w:val="1E80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F90"/>
    <w:rsid w:val="00030A03"/>
    <w:rsid w:val="000366DC"/>
    <w:rsid w:val="00066082"/>
    <w:rsid w:val="0013237B"/>
    <w:rsid w:val="00174848"/>
    <w:rsid w:val="002635BF"/>
    <w:rsid w:val="002B39C3"/>
    <w:rsid w:val="003716D1"/>
    <w:rsid w:val="003E4B11"/>
    <w:rsid w:val="00501927"/>
    <w:rsid w:val="005453D9"/>
    <w:rsid w:val="005A2C3D"/>
    <w:rsid w:val="006052D0"/>
    <w:rsid w:val="00777125"/>
    <w:rsid w:val="00816212"/>
    <w:rsid w:val="00833071"/>
    <w:rsid w:val="0084599D"/>
    <w:rsid w:val="00A41470"/>
    <w:rsid w:val="00A53F82"/>
    <w:rsid w:val="00AB065E"/>
    <w:rsid w:val="00AF3237"/>
    <w:rsid w:val="00B76836"/>
    <w:rsid w:val="00C673D7"/>
    <w:rsid w:val="00CD5038"/>
    <w:rsid w:val="00CF1F90"/>
    <w:rsid w:val="00DC68C0"/>
    <w:rsid w:val="00DD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99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799</Words>
  <Characters>4558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user</cp:lastModifiedBy>
  <cp:revision>8</cp:revision>
  <cp:lastPrinted>2015-08-03T07:16:00Z</cp:lastPrinted>
  <dcterms:created xsi:type="dcterms:W3CDTF">2015-06-04T10:33:00Z</dcterms:created>
  <dcterms:modified xsi:type="dcterms:W3CDTF">2015-10-22T06:47:00Z</dcterms:modified>
</cp:coreProperties>
</file>